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897" w:rsidRPr="00474A1B" w:rsidRDefault="00754897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</w:p>
    <w:p w:rsidR="00474A1B" w:rsidRPr="00474A1B" w:rsidRDefault="00474A1B" w:rsidP="00474A1B">
      <w:pPr>
        <w:pStyle w:val="Body"/>
        <w:jc w:val="right"/>
        <w:rPr>
          <w:rFonts w:asciiTheme="majorHAnsi" w:hAnsiTheme="majorHAnsi"/>
          <w:bCs/>
          <w:sz w:val="28"/>
          <w:szCs w:val="28"/>
        </w:rPr>
      </w:pPr>
      <w:r w:rsidRPr="00474A1B">
        <w:rPr>
          <w:rFonts w:asciiTheme="majorHAnsi" w:hAnsiTheme="majorHAnsi"/>
          <w:bCs/>
          <w:sz w:val="28"/>
          <w:szCs w:val="28"/>
        </w:rPr>
        <w:t>Rzeszów dn. …………………………..</w:t>
      </w:r>
    </w:p>
    <w:p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</w:p>
    <w:p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</w:p>
    <w:p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 w:rsidRPr="00474A1B">
        <w:rPr>
          <w:rFonts w:asciiTheme="majorHAnsi" w:hAnsiTheme="majorHAnsi"/>
          <w:bCs/>
          <w:sz w:val="28"/>
          <w:szCs w:val="28"/>
        </w:rPr>
        <w:t xml:space="preserve">Imię i Nazwisko </w:t>
      </w:r>
      <w:r w:rsidRPr="00474A1B">
        <w:rPr>
          <w:rFonts w:asciiTheme="majorHAnsi" w:hAnsiTheme="majorHAnsi"/>
          <w:bCs/>
          <w:sz w:val="28"/>
          <w:szCs w:val="28"/>
        </w:rPr>
        <w:tab/>
        <w:t>…………………………….</w:t>
      </w:r>
    </w:p>
    <w:p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 w:rsidRPr="00474A1B">
        <w:rPr>
          <w:rFonts w:asciiTheme="majorHAnsi" w:hAnsiTheme="majorHAnsi"/>
          <w:bCs/>
          <w:sz w:val="28"/>
          <w:szCs w:val="28"/>
        </w:rPr>
        <w:t xml:space="preserve">Tel. Kontaktowy </w:t>
      </w:r>
      <w:r w:rsidRPr="00474A1B">
        <w:rPr>
          <w:rFonts w:asciiTheme="majorHAnsi" w:hAnsiTheme="majorHAnsi"/>
          <w:bCs/>
          <w:sz w:val="28"/>
          <w:szCs w:val="28"/>
        </w:rPr>
        <w:tab/>
        <w:t>…………………………….</w:t>
      </w:r>
    </w:p>
    <w:p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 w:rsidRPr="00474A1B">
        <w:rPr>
          <w:rFonts w:asciiTheme="majorHAnsi" w:hAnsiTheme="majorHAnsi"/>
          <w:bCs/>
          <w:sz w:val="28"/>
          <w:szCs w:val="28"/>
        </w:rPr>
        <w:t xml:space="preserve">E-mail </w:t>
      </w:r>
      <w:r w:rsidRPr="00474A1B">
        <w:rPr>
          <w:rFonts w:asciiTheme="majorHAnsi" w:hAnsiTheme="majorHAnsi"/>
          <w:bCs/>
          <w:sz w:val="28"/>
          <w:szCs w:val="28"/>
        </w:rPr>
        <w:tab/>
      </w:r>
      <w:r w:rsidRPr="00474A1B">
        <w:rPr>
          <w:rFonts w:asciiTheme="majorHAnsi" w:hAnsiTheme="majorHAnsi"/>
          <w:bCs/>
          <w:sz w:val="28"/>
          <w:szCs w:val="28"/>
        </w:rPr>
        <w:tab/>
        <w:t>…………………………….</w:t>
      </w:r>
    </w:p>
    <w:p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 w:rsidRPr="00474A1B">
        <w:rPr>
          <w:rFonts w:asciiTheme="majorHAnsi" w:hAnsiTheme="majorHAnsi"/>
          <w:bCs/>
          <w:sz w:val="28"/>
          <w:szCs w:val="28"/>
        </w:rPr>
        <w:t>Nr albumu</w:t>
      </w:r>
      <w:r w:rsidRPr="00474A1B">
        <w:rPr>
          <w:rFonts w:asciiTheme="majorHAnsi" w:hAnsiTheme="majorHAnsi"/>
          <w:bCs/>
          <w:sz w:val="28"/>
          <w:szCs w:val="28"/>
        </w:rPr>
        <w:tab/>
      </w:r>
      <w:r w:rsidRPr="00474A1B">
        <w:rPr>
          <w:rFonts w:asciiTheme="majorHAnsi" w:hAnsiTheme="majorHAnsi"/>
          <w:bCs/>
          <w:sz w:val="28"/>
          <w:szCs w:val="28"/>
        </w:rPr>
        <w:tab/>
        <w:t>…………………………….</w:t>
      </w:r>
    </w:p>
    <w:p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</w:p>
    <w:p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</w:p>
    <w:p w:rsidR="00754897" w:rsidRPr="00474A1B" w:rsidRDefault="00474A1B" w:rsidP="00474A1B">
      <w:pPr>
        <w:pStyle w:val="Body"/>
        <w:jc w:val="center"/>
        <w:rPr>
          <w:rFonts w:asciiTheme="majorHAnsi" w:hAnsiTheme="majorHAnsi"/>
          <w:b/>
          <w:bCs/>
          <w:sz w:val="28"/>
          <w:szCs w:val="28"/>
        </w:rPr>
      </w:pPr>
      <w:r w:rsidRPr="00474A1B">
        <w:rPr>
          <w:rFonts w:asciiTheme="majorHAnsi" w:hAnsiTheme="majorHAnsi"/>
          <w:b/>
          <w:bCs/>
          <w:sz w:val="28"/>
          <w:szCs w:val="28"/>
        </w:rPr>
        <w:t>WNIOSEK</w:t>
      </w:r>
    </w:p>
    <w:p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</w:p>
    <w:p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 w:rsidRPr="00474A1B">
        <w:rPr>
          <w:rFonts w:asciiTheme="majorHAnsi" w:hAnsiTheme="majorHAnsi"/>
          <w:bCs/>
          <w:sz w:val="28"/>
          <w:szCs w:val="28"/>
        </w:rPr>
        <w:t>Szanowny Pan Dziekan Wydziału Elektrotechniki i Informatyki</w:t>
      </w:r>
    </w:p>
    <w:p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</w:p>
    <w:p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 w:rsidRPr="00474A1B">
        <w:rPr>
          <w:rFonts w:asciiTheme="majorHAnsi" w:hAnsiTheme="majorHAnsi"/>
          <w:bCs/>
          <w:sz w:val="28"/>
          <w:szCs w:val="28"/>
        </w:rPr>
        <w:t>Zwracam się do Pana Dziekana z uprzejmą prośbą o przyjęcie mnie na stanowisk</w:t>
      </w:r>
      <w:r>
        <w:rPr>
          <w:rFonts w:asciiTheme="majorHAnsi" w:hAnsiTheme="majorHAnsi"/>
          <w:bCs/>
          <w:sz w:val="28"/>
          <w:szCs w:val="28"/>
        </w:rPr>
        <w:t>o</w:t>
      </w:r>
      <w:r w:rsidRPr="00474A1B">
        <w:rPr>
          <w:rFonts w:asciiTheme="majorHAnsi" w:hAnsiTheme="majorHAnsi"/>
          <w:bCs/>
          <w:sz w:val="28"/>
          <w:szCs w:val="28"/>
        </w:rPr>
        <w:t xml:space="preserve"> studenta stażysty w Zakładzie Systemów Złożonych (symbol jednostki ES).</w:t>
      </w:r>
    </w:p>
    <w:p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</w:p>
    <w:p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 w:rsidRPr="00474A1B">
        <w:rPr>
          <w:rFonts w:asciiTheme="majorHAnsi" w:hAnsiTheme="majorHAnsi"/>
          <w:bCs/>
          <w:sz w:val="28"/>
          <w:szCs w:val="28"/>
        </w:rPr>
        <w:t>Jako opiekuna mojego stażu proponuję: ………………………………………….</w:t>
      </w:r>
    </w:p>
    <w:p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</w:p>
    <w:p w:rsid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 w:rsidRPr="00474A1B">
        <w:rPr>
          <w:rFonts w:asciiTheme="majorHAnsi" w:hAnsiTheme="majorHAnsi"/>
          <w:bCs/>
          <w:sz w:val="28"/>
          <w:szCs w:val="28"/>
        </w:rPr>
        <w:t>Moje dotychczasowe osiągnięcia (w tym średnia ocen) stanowią załączniki do poniższego wniosku</w:t>
      </w:r>
      <w:r w:rsidRPr="00474A1B">
        <w:rPr>
          <w:rStyle w:val="Odwoanieprzypisudolnego"/>
          <w:rFonts w:asciiTheme="majorHAnsi" w:hAnsiTheme="majorHAnsi"/>
          <w:bCs/>
          <w:sz w:val="28"/>
          <w:szCs w:val="28"/>
        </w:rPr>
        <w:footnoteReference w:id="1"/>
      </w:r>
      <w:r w:rsidRPr="00474A1B">
        <w:rPr>
          <w:rFonts w:asciiTheme="majorHAnsi" w:hAnsiTheme="majorHAnsi"/>
          <w:bCs/>
          <w:sz w:val="28"/>
          <w:szCs w:val="28"/>
        </w:rPr>
        <w:t xml:space="preserve">: </w:t>
      </w:r>
    </w:p>
    <w:p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 w:rsidRPr="00474A1B">
        <w:rPr>
          <w:rFonts w:asciiTheme="majorHAnsi" w:hAnsiTheme="majorHAnsi"/>
          <w:bCs/>
          <w:sz w:val="28"/>
          <w:szCs w:val="28"/>
        </w:rPr>
        <w:t>1………</w:t>
      </w:r>
    </w:p>
    <w:p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 w:rsidRPr="00474A1B">
        <w:rPr>
          <w:rFonts w:asciiTheme="majorHAnsi" w:hAnsiTheme="majorHAnsi"/>
          <w:bCs/>
          <w:sz w:val="28"/>
          <w:szCs w:val="28"/>
        </w:rPr>
        <w:t>2………</w:t>
      </w:r>
    </w:p>
    <w:p w:rsidR="00754897" w:rsidRPr="00474A1B" w:rsidRDefault="00754897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</w:p>
    <w:p w:rsidR="00754897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 w:rsidRPr="00474A1B">
        <w:rPr>
          <w:rFonts w:asciiTheme="majorHAnsi" w:hAnsiTheme="majorHAnsi"/>
          <w:bCs/>
          <w:sz w:val="28"/>
          <w:szCs w:val="28"/>
        </w:rPr>
        <w:t>Uzasadnienie</w:t>
      </w:r>
      <w:r w:rsidRPr="00474A1B">
        <w:rPr>
          <w:rStyle w:val="Odwoanieprzypisudolnego"/>
          <w:rFonts w:asciiTheme="majorHAnsi" w:hAnsiTheme="majorHAnsi"/>
          <w:bCs/>
          <w:sz w:val="28"/>
          <w:szCs w:val="28"/>
        </w:rPr>
        <w:footnoteReference w:id="2"/>
      </w:r>
      <w:r w:rsidRPr="00474A1B">
        <w:rPr>
          <w:rFonts w:asciiTheme="majorHAnsi" w:hAnsiTheme="majorHAnsi"/>
          <w:bCs/>
          <w:sz w:val="28"/>
          <w:szCs w:val="28"/>
        </w:rPr>
        <w:t>:</w:t>
      </w:r>
    </w:p>
    <w:p w:rsidR="00474A1B" w:rsidRPr="00474A1B" w:rsidRDefault="00474A1B" w:rsidP="00474A1B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>…………………………...</w:t>
      </w:r>
      <w:r w:rsidRPr="00474A1B">
        <w:rPr>
          <w:rFonts w:asciiTheme="majorHAnsi" w:hAnsiTheme="majorHAnsi"/>
          <w:bCs/>
          <w:sz w:val="28"/>
          <w:szCs w:val="28"/>
        </w:rPr>
        <w:t>…………………………………………………………………………………</w:t>
      </w:r>
      <w:r>
        <w:rPr>
          <w:rFonts w:asciiTheme="majorHAnsi" w:hAnsiTheme="majorHAnsi"/>
          <w:bCs/>
          <w:sz w:val="28"/>
          <w:szCs w:val="28"/>
        </w:rPr>
        <w:t>…</w:t>
      </w:r>
    </w:p>
    <w:p w:rsidR="00474A1B" w:rsidRPr="00474A1B" w:rsidRDefault="00474A1B" w:rsidP="00474A1B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>…………………………...</w:t>
      </w:r>
      <w:r w:rsidRPr="00474A1B">
        <w:rPr>
          <w:rFonts w:asciiTheme="majorHAnsi" w:hAnsiTheme="majorHAnsi"/>
          <w:bCs/>
          <w:sz w:val="28"/>
          <w:szCs w:val="28"/>
        </w:rPr>
        <w:t>…………………………………………………………………………………</w:t>
      </w:r>
      <w:r>
        <w:rPr>
          <w:rFonts w:asciiTheme="majorHAnsi" w:hAnsiTheme="majorHAnsi"/>
          <w:bCs/>
          <w:sz w:val="28"/>
          <w:szCs w:val="28"/>
        </w:rPr>
        <w:t>…</w:t>
      </w:r>
    </w:p>
    <w:p w:rsidR="00474A1B" w:rsidRPr="00474A1B" w:rsidRDefault="00474A1B" w:rsidP="00474A1B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>…………………………...</w:t>
      </w:r>
      <w:r w:rsidRPr="00474A1B">
        <w:rPr>
          <w:rFonts w:asciiTheme="majorHAnsi" w:hAnsiTheme="majorHAnsi"/>
          <w:bCs/>
          <w:sz w:val="28"/>
          <w:szCs w:val="28"/>
        </w:rPr>
        <w:t>…………………………………………………………………………………</w:t>
      </w:r>
      <w:r>
        <w:rPr>
          <w:rFonts w:asciiTheme="majorHAnsi" w:hAnsiTheme="majorHAnsi"/>
          <w:bCs/>
          <w:sz w:val="28"/>
          <w:szCs w:val="28"/>
        </w:rPr>
        <w:t>…</w:t>
      </w:r>
    </w:p>
    <w:p w:rsidR="00474A1B" w:rsidRPr="00474A1B" w:rsidRDefault="00474A1B" w:rsidP="00474A1B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>…………………………...</w:t>
      </w:r>
      <w:r w:rsidRPr="00474A1B">
        <w:rPr>
          <w:rFonts w:asciiTheme="majorHAnsi" w:hAnsiTheme="majorHAnsi"/>
          <w:bCs/>
          <w:sz w:val="28"/>
          <w:szCs w:val="28"/>
        </w:rPr>
        <w:t>…………………………………………………………………………………</w:t>
      </w:r>
      <w:r>
        <w:rPr>
          <w:rFonts w:asciiTheme="majorHAnsi" w:hAnsiTheme="majorHAnsi"/>
          <w:bCs/>
          <w:sz w:val="28"/>
          <w:szCs w:val="28"/>
        </w:rPr>
        <w:t>…</w:t>
      </w:r>
    </w:p>
    <w:p w:rsidR="00474A1B" w:rsidRPr="00474A1B" w:rsidRDefault="00474A1B" w:rsidP="00474A1B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>…………………………...</w:t>
      </w:r>
      <w:r w:rsidRPr="00474A1B">
        <w:rPr>
          <w:rFonts w:asciiTheme="majorHAnsi" w:hAnsiTheme="majorHAnsi"/>
          <w:bCs/>
          <w:sz w:val="28"/>
          <w:szCs w:val="28"/>
        </w:rPr>
        <w:t>…………………………………………………………………………………</w:t>
      </w:r>
      <w:r>
        <w:rPr>
          <w:rFonts w:asciiTheme="majorHAnsi" w:hAnsiTheme="majorHAnsi"/>
          <w:bCs/>
          <w:sz w:val="28"/>
          <w:szCs w:val="28"/>
        </w:rPr>
        <w:t>…</w:t>
      </w:r>
    </w:p>
    <w:p w:rsidR="00474A1B" w:rsidRPr="00474A1B" w:rsidRDefault="00474A1B" w:rsidP="00474A1B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>…………………………...</w:t>
      </w:r>
      <w:r w:rsidRPr="00474A1B">
        <w:rPr>
          <w:rFonts w:asciiTheme="majorHAnsi" w:hAnsiTheme="majorHAnsi"/>
          <w:bCs/>
          <w:sz w:val="28"/>
          <w:szCs w:val="28"/>
        </w:rPr>
        <w:t>…………………………………………………………………………………</w:t>
      </w:r>
      <w:r>
        <w:rPr>
          <w:rFonts w:asciiTheme="majorHAnsi" w:hAnsiTheme="majorHAnsi"/>
          <w:bCs/>
          <w:sz w:val="28"/>
          <w:szCs w:val="28"/>
        </w:rPr>
        <w:t>…</w:t>
      </w:r>
    </w:p>
    <w:p w:rsidR="00474A1B" w:rsidRPr="00474A1B" w:rsidRDefault="00474A1B" w:rsidP="00474A1B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>…………………………...</w:t>
      </w:r>
      <w:r w:rsidRPr="00474A1B">
        <w:rPr>
          <w:rFonts w:asciiTheme="majorHAnsi" w:hAnsiTheme="majorHAnsi"/>
          <w:bCs/>
          <w:sz w:val="28"/>
          <w:szCs w:val="28"/>
        </w:rPr>
        <w:t>…………………………………………………………………………………</w:t>
      </w:r>
      <w:r>
        <w:rPr>
          <w:rFonts w:asciiTheme="majorHAnsi" w:hAnsiTheme="majorHAnsi"/>
          <w:bCs/>
          <w:sz w:val="28"/>
          <w:szCs w:val="28"/>
        </w:rPr>
        <w:t>…</w:t>
      </w:r>
    </w:p>
    <w:p w:rsidR="00754897" w:rsidRPr="00474A1B" w:rsidRDefault="00754897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</w:p>
    <w:p w:rsidR="00754897" w:rsidRPr="00474A1B" w:rsidRDefault="00754897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</w:p>
    <w:p w:rsidR="00754897" w:rsidRPr="00474A1B" w:rsidRDefault="00754897" w:rsidP="00754897">
      <w:pPr>
        <w:pStyle w:val="Body"/>
        <w:jc w:val="right"/>
        <w:rPr>
          <w:rFonts w:asciiTheme="majorHAnsi" w:hAnsiTheme="majorHAnsi"/>
          <w:bCs/>
          <w:sz w:val="28"/>
          <w:szCs w:val="28"/>
        </w:rPr>
      </w:pPr>
      <w:r w:rsidRPr="00474A1B">
        <w:rPr>
          <w:rFonts w:asciiTheme="majorHAnsi" w:hAnsiTheme="majorHAnsi"/>
          <w:bCs/>
          <w:sz w:val="28"/>
          <w:szCs w:val="28"/>
        </w:rPr>
        <w:t>………………………………….</w:t>
      </w:r>
    </w:p>
    <w:p w:rsidR="00563912" w:rsidRPr="007B64ED" w:rsidRDefault="00754897" w:rsidP="007B64ED">
      <w:pPr>
        <w:pStyle w:val="Body"/>
        <w:jc w:val="right"/>
        <w:rPr>
          <w:rFonts w:asciiTheme="majorHAnsi" w:hAnsiTheme="majorHAnsi"/>
          <w:bCs/>
          <w:sz w:val="28"/>
          <w:szCs w:val="28"/>
        </w:rPr>
      </w:pPr>
      <w:r w:rsidRPr="00474A1B">
        <w:rPr>
          <w:rFonts w:asciiTheme="majorHAnsi" w:hAnsiTheme="majorHAnsi"/>
          <w:bCs/>
          <w:sz w:val="28"/>
          <w:szCs w:val="28"/>
        </w:rPr>
        <w:t>Podpis/Data</w:t>
      </w:r>
      <w:r w:rsidRPr="00474A1B">
        <w:rPr>
          <w:rFonts w:asciiTheme="majorHAnsi" w:hAnsiTheme="majorHAnsi"/>
          <w:bCs/>
          <w:sz w:val="28"/>
          <w:szCs w:val="28"/>
        </w:rPr>
        <w:tab/>
      </w:r>
      <w:r w:rsidRPr="00474A1B">
        <w:rPr>
          <w:rFonts w:asciiTheme="majorHAnsi" w:hAnsiTheme="majorHAnsi"/>
          <w:bCs/>
          <w:sz w:val="28"/>
          <w:szCs w:val="28"/>
        </w:rPr>
        <w:tab/>
      </w:r>
      <w:bookmarkStart w:id="0" w:name="_GoBack"/>
      <w:bookmarkEnd w:id="0"/>
    </w:p>
    <w:sectPr w:rsidR="00563912" w:rsidRPr="007B64ED" w:rsidSect="00410617">
      <w:headerReference w:type="default" r:id="rId9"/>
      <w:footerReference w:type="default" r:id="rId10"/>
      <w:pgSz w:w="11906" w:h="16838"/>
      <w:pgMar w:top="248" w:right="1418" w:bottom="1276" w:left="1418" w:header="421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D0B" w:rsidRDefault="00A03D0B">
      <w:r>
        <w:separator/>
      </w:r>
    </w:p>
  </w:endnote>
  <w:endnote w:type="continuationSeparator" w:id="0">
    <w:p w:rsidR="00A03D0B" w:rsidRDefault="00A03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  <w:embedRegular r:id="rId1" w:fontKey="{380DFF70-ED9A-4FC9-ADA5-42901C277D6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59397E80-8ADC-4558-A78E-5995DA8AD76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ACB5B79B-7D2C-4836-A202-4D1D77D9174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9203FDE-9C43-4192-AB6A-608F113E9747}"/>
    <w:embedBold r:id="rId5" w:fontKey="{7C3834A6-9076-4706-B09A-772BE4E5730A}"/>
  </w:font>
  <w:font w:name="UnitPro-Regular">
    <w:panose1 w:val="00000000000000000000"/>
    <w:charset w:val="00"/>
    <w:family w:val="modern"/>
    <w:notTrueType/>
    <w:pitch w:val="variable"/>
    <w:sig w:usb0="A00000AF" w:usb1="4000206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1A" w:rsidRPr="00EE1E1A" w:rsidRDefault="00D05D9E" w:rsidP="00EE1E1A">
    <w:pPr>
      <w:pStyle w:val="Tekstpodstawowy"/>
      <w:spacing w:after="0"/>
      <w:ind w:left="1418"/>
      <w:rPr>
        <w:rFonts w:ascii="UnitPro-Regular" w:hAnsi="UnitPro-Regular"/>
        <w:b/>
        <w:noProof/>
        <w:color w:val="808080"/>
        <w:sz w:val="6"/>
        <w:szCs w:val="32"/>
      </w:rPr>
    </w:pPr>
    <w:r>
      <w:rPr>
        <w:noProof/>
        <w:sz w:val="2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247650</wp:posOffset>
              </wp:positionH>
              <wp:positionV relativeFrom="paragraph">
                <wp:posOffset>17780</wp:posOffset>
              </wp:positionV>
              <wp:extent cx="5486400" cy="0"/>
              <wp:effectExtent l="9525" t="8255" r="9525" b="10795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86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9.5pt;margin-top:1.4pt;width:6in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" strokecolor="#bfbfbf"/>
          </w:pict>
        </mc:Fallback>
      </mc:AlternateContent>
    </w:r>
  </w:p>
  <w:p w:rsidR="00A623D9" w:rsidRPr="00A623D9" w:rsidRDefault="00A623D9" w:rsidP="00EE1E1A">
    <w:pPr>
      <w:pStyle w:val="Tekstpodstawowy"/>
      <w:spacing w:after="0"/>
      <w:ind w:left="1418"/>
      <w:rPr>
        <w:rFonts w:ascii="UnitPro-Regular" w:hAnsi="UnitPro-Regular"/>
        <w:b/>
        <w:noProof/>
        <w:color w:val="808080"/>
        <w:sz w:val="6"/>
        <w:szCs w:val="6"/>
      </w:rPr>
    </w:pPr>
  </w:p>
  <w:p w:rsidR="00EE1E1A" w:rsidRPr="00EE1E1A" w:rsidRDefault="00D05D9E" w:rsidP="00EE1E1A">
    <w:pPr>
      <w:pStyle w:val="Tekstpodstawowy"/>
      <w:spacing w:after="0"/>
      <w:ind w:left="1418"/>
      <w:rPr>
        <w:rFonts w:ascii="UnitPro-Regular" w:hAnsi="UnitPro-Regular"/>
        <w:color w:val="808080"/>
        <w:szCs w:val="32"/>
      </w:rPr>
    </w:pPr>
    <w:r>
      <w:rPr>
        <w:noProof/>
        <w:sz w:val="12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299085</wp:posOffset>
          </wp:positionH>
          <wp:positionV relativeFrom="paragraph">
            <wp:posOffset>-1905</wp:posOffset>
          </wp:positionV>
          <wp:extent cx="565150" cy="539750"/>
          <wp:effectExtent l="0" t="0" r="6350" b="0"/>
          <wp:wrapNone/>
          <wp:docPr id="5" name="Obraz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1E1A" w:rsidRPr="00EE1E1A">
      <w:rPr>
        <w:rFonts w:ascii="UnitPro-Regular" w:hAnsi="UnitPro-Regular"/>
        <w:b/>
        <w:noProof/>
        <w:color w:val="808080"/>
        <w:szCs w:val="32"/>
      </w:rPr>
      <w:t>ZAKŁAD</w:t>
    </w:r>
    <w:r w:rsidR="00EE1E1A" w:rsidRPr="00EE1E1A">
      <w:rPr>
        <w:rFonts w:ascii="UnitPro-Regular" w:hAnsi="UnitPro-Regular"/>
        <w:b/>
        <w:color w:val="808080"/>
        <w:szCs w:val="32"/>
      </w:rPr>
      <w:t xml:space="preserve"> SYSTEMÓW ZŁOŻONYCH</w:t>
    </w:r>
  </w:p>
  <w:p w:rsidR="00EE1E1A" w:rsidRPr="00EE1E1A" w:rsidRDefault="00EE1E1A" w:rsidP="00EE1E1A">
    <w:pPr>
      <w:pStyle w:val="Tekstpodstawowy"/>
      <w:spacing w:after="0"/>
      <w:ind w:left="1418"/>
      <w:rPr>
        <w:rFonts w:ascii="UnitPro-Regular" w:hAnsi="UnitPro-Regular"/>
        <w:color w:val="808080"/>
        <w:sz w:val="16"/>
        <w:szCs w:val="24"/>
      </w:rPr>
    </w:pPr>
    <w:r w:rsidRPr="00EE1E1A">
      <w:rPr>
        <w:rFonts w:ascii="UnitPro-Regular" w:hAnsi="UnitPro-Regular"/>
        <w:color w:val="808080"/>
        <w:sz w:val="16"/>
        <w:szCs w:val="24"/>
      </w:rPr>
      <w:t>Wydział Elektrotechniki i Informatyki</w:t>
    </w:r>
  </w:p>
  <w:p w:rsidR="00D16698" w:rsidRDefault="00EE1E1A" w:rsidP="00D16698">
    <w:pPr>
      <w:pStyle w:val="Tekstpodstawowy"/>
      <w:spacing w:after="0"/>
      <w:ind w:left="708" w:firstLine="708"/>
      <w:rPr>
        <w:rFonts w:ascii="UnitPro-Regular" w:hAnsi="UnitPro-Regular"/>
        <w:color w:val="808080"/>
        <w:sz w:val="16"/>
        <w:szCs w:val="22"/>
      </w:rPr>
    </w:pPr>
    <w:r w:rsidRPr="00EE1E1A">
      <w:rPr>
        <w:rFonts w:ascii="UnitPro-Regular" w:hAnsi="UnitPro-Regular"/>
        <w:color w:val="808080"/>
        <w:sz w:val="16"/>
        <w:szCs w:val="22"/>
      </w:rPr>
      <w:t>ul. Wincentego Pola 2, 35-959 Rzeszów, tel. 17 865 134</w:t>
    </w:r>
    <w:r w:rsidR="00D16698">
      <w:rPr>
        <w:rFonts w:ascii="UnitPro-Regular" w:hAnsi="UnitPro-Regular"/>
        <w:color w:val="808080"/>
        <w:sz w:val="16"/>
        <w:szCs w:val="22"/>
      </w:rPr>
      <w:t>0</w:t>
    </w:r>
  </w:p>
  <w:p w:rsidR="00D16698" w:rsidRPr="00D16698" w:rsidRDefault="00D16698" w:rsidP="00D16698">
    <w:pPr>
      <w:pStyle w:val="Tekstpodstawowy"/>
      <w:spacing w:after="0"/>
      <w:ind w:left="708" w:firstLine="708"/>
      <w:rPr>
        <w:color w:val="808080"/>
        <w:sz w:val="22"/>
        <w:szCs w:val="22"/>
      </w:rPr>
    </w:pPr>
    <w:r>
      <w:rPr>
        <w:rFonts w:ascii="UnitPro-Regular" w:hAnsi="UnitPro-Regular"/>
        <w:color w:val="808080"/>
        <w:sz w:val="16"/>
        <w:szCs w:val="22"/>
      </w:rPr>
      <w:t>zsz.prz.edu.pl</w:t>
    </w:r>
  </w:p>
  <w:p w:rsidR="00592183" w:rsidRDefault="00592183" w:rsidP="00EE1E1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D0B" w:rsidRDefault="00A03D0B">
      <w:r>
        <w:separator/>
      </w:r>
    </w:p>
  </w:footnote>
  <w:footnote w:type="continuationSeparator" w:id="0">
    <w:p w:rsidR="00A03D0B" w:rsidRDefault="00A03D0B">
      <w:r>
        <w:continuationSeparator/>
      </w:r>
    </w:p>
  </w:footnote>
  <w:footnote w:id="1">
    <w:p w:rsidR="00474A1B" w:rsidRDefault="00474A1B">
      <w:pPr>
        <w:pStyle w:val="Tekstprzypisudolnego"/>
      </w:pPr>
      <w:r>
        <w:rPr>
          <w:rStyle w:val="Odwoanieprzypisudolnego"/>
        </w:rPr>
        <w:footnoteRef/>
      </w:r>
      <w:r>
        <w:t xml:space="preserve"> Należy podać spis i załączyć</w:t>
      </w:r>
    </w:p>
  </w:footnote>
  <w:footnote w:id="2">
    <w:p w:rsidR="00474A1B" w:rsidRDefault="00474A1B">
      <w:pPr>
        <w:pStyle w:val="Tekstprzypisudolnego"/>
      </w:pPr>
      <w:r>
        <w:rPr>
          <w:rStyle w:val="Odwoanieprzypisudolnego"/>
        </w:rPr>
        <w:footnoteRef/>
      </w:r>
      <w:r>
        <w:t xml:space="preserve"> Max 2 strony tekstu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183" w:rsidRPr="00EE1E1A" w:rsidRDefault="00D05D9E" w:rsidP="00EE1E1A">
    <w:pPr>
      <w:pStyle w:val="Tekstpodstawowy"/>
      <w:spacing w:after="0"/>
      <w:rPr>
        <w:color w:val="808080"/>
        <w:szCs w:val="24"/>
      </w:rPr>
    </w:pPr>
    <w:r>
      <w:rPr>
        <w:noProof/>
      </w:rPr>
      <w:drawing>
        <wp:inline distT="0" distB="0" distL="0" distR="0">
          <wp:extent cx="5753100" cy="111252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112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E3DCA"/>
    <w:multiLevelType w:val="hybridMultilevel"/>
    <w:tmpl w:val="18B42754"/>
    <w:lvl w:ilvl="0" w:tplc="62D4CB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CD6EED"/>
    <w:multiLevelType w:val="hybridMultilevel"/>
    <w:tmpl w:val="95988850"/>
    <w:lvl w:ilvl="0" w:tplc="DC68FC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F16E8C"/>
    <w:multiLevelType w:val="hybridMultilevel"/>
    <w:tmpl w:val="8DE059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98643D"/>
    <w:multiLevelType w:val="hybridMultilevel"/>
    <w:tmpl w:val="9C0C021C"/>
    <w:lvl w:ilvl="0" w:tplc="5F14DE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846F3F"/>
    <w:multiLevelType w:val="hybridMultilevel"/>
    <w:tmpl w:val="20584E1A"/>
    <w:lvl w:ilvl="0" w:tplc="E8965B96">
      <w:start w:val="1"/>
      <w:numFmt w:val="bullet"/>
      <w:lvlText w:val="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FD67E8"/>
    <w:multiLevelType w:val="hybridMultilevel"/>
    <w:tmpl w:val="0CE4D6B2"/>
    <w:lvl w:ilvl="0" w:tplc="E8965B96">
      <w:start w:val="1"/>
      <w:numFmt w:val="bullet"/>
      <w:lvlText w:val="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727431"/>
    <w:multiLevelType w:val="multilevel"/>
    <w:tmpl w:val="E4123124"/>
    <w:lvl w:ilvl="0">
      <w:start w:val="10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6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1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8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1800"/>
      </w:pPr>
      <w:rPr>
        <w:rFonts w:hint="default"/>
      </w:rPr>
    </w:lvl>
  </w:abstractNum>
  <w:abstractNum w:abstractNumId="7">
    <w:nsid w:val="38901BF6"/>
    <w:multiLevelType w:val="hybridMultilevel"/>
    <w:tmpl w:val="C6402074"/>
    <w:lvl w:ilvl="0" w:tplc="3B629CB8">
      <w:start w:val="1"/>
      <w:numFmt w:val="bullet"/>
      <w:lvlText w:val=""/>
      <w:lvlJc w:val="left"/>
      <w:pPr>
        <w:tabs>
          <w:tab w:val="num" w:pos="420"/>
        </w:tabs>
        <w:ind w:left="400" w:hanging="34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8">
    <w:nsid w:val="39FF1990"/>
    <w:multiLevelType w:val="hybridMultilevel"/>
    <w:tmpl w:val="1B9EF32E"/>
    <w:lvl w:ilvl="0" w:tplc="93B85FBC">
      <w:start w:val="1"/>
      <w:numFmt w:val="bullet"/>
      <w:lvlText w:val="-"/>
      <w:lvlJc w:val="left"/>
      <w:pPr>
        <w:tabs>
          <w:tab w:val="num" w:pos="360"/>
        </w:tabs>
        <w:ind w:left="587" w:hanging="227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E8408BF"/>
    <w:multiLevelType w:val="hybridMultilevel"/>
    <w:tmpl w:val="7BF600AA"/>
    <w:lvl w:ilvl="0" w:tplc="80DE4A30">
      <w:start w:val="1"/>
      <w:numFmt w:val="bullet"/>
      <w:lvlText w:val="-"/>
      <w:lvlJc w:val="left"/>
      <w:pPr>
        <w:tabs>
          <w:tab w:val="num" w:pos="357"/>
        </w:tabs>
        <w:ind w:left="357" w:hanging="357"/>
      </w:pPr>
      <w:rPr>
        <w:rFonts w:ascii="Tahoma" w:hAnsi="Tahoma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5756D49"/>
    <w:multiLevelType w:val="hybridMultilevel"/>
    <w:tmpl w:val="CB9A6CA0"/>
    <w:lvl w:ilvl="0" w:tplc="0415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1">
    <w:nsid w:val="4967491A"/>
    <w:multiLevelType w:val="hybridMultilevel"/>
    <w:tmpl w:val="3C0E7544"/>
    <w:lvl w:ilvl="0" w:tplc="9F4CA9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6F125DC"/>
    <w:multiLevelType w:val="hybridMultilevel"/>
    <w:tmpl w:val="0ADC1098"/>
    <w:lvl w:ilvl="0" w:tplc="45B253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C5D19C8"/>
    <w:multiLevelType w:val="multilevel"/>
    <w:tmpl w:val="95988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1141064"/>
    <w:multiLevelType w:val="hybridMultilevel"/>
    <w:tmpl w:val="0BD67496"/>
    <w:lvl w:ilvl="0" w:tplc="B27485C2">
      <w:start w:val="1"/>
      <w:numFmt w:val="bullet"/>
      <w:lvlText w:val="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9675D54"/>
    <w:multiLevelType w:val="multilevel"/>
    <w:tmpl w:val="912CC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24" w:hanging="50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6">
    <w:nsid w:val="6DF405CD"/>
    <w:multiLevelType w:val="hybridMultilevel"/>
    <w:tmpl w:val="9BFA73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0EB397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717D26F3"/>
    <w:multiLevelType w:val="hybridMultilevel"/>
    <w:tmpl w:val="90E633AA"/>
    <w:lvl w:ilvl="0" w:tplc="03704A78">
      <w:start w:val="1"/>
      <w:numFmt w:val="decimal"/>
      <w:lvlText w:val="%1."/>
      <w:lvlJc w:val="left"/>
      <w:pPr>
        <w:tabs>
          <w:tab w:val="num" w:pos="924"/>
        </w:tabs>
        <w:ind w:left="924" w:hanging="20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8"/>
  </w:num>
  <w:num w:numId="3">
    <w:abstractNumId w:val="17"/>
    <w:lvlOverride w:ilvl="0">
      <w:startOverride w:val="1"/>
    </w:lvlOverride>
  </w:num>
  <w:num w:numId="4">
    <w:abstractNumId w:val="16"/>
  </w:num>
  <w:num w:numId="5">
    <w:abstractNumId w:val="7"/>
  </w:num>
  <w:num w:numId="6">
    <w:abstractNumId w:val="9"/>
  </w:num>
  <w:num w:numId="7">
    <w:abstractNumId w:val="10"/>
  </w:num>
  <w:num w:numId="8">
    <w:abstractNumId w:val="1"/>
  </w:num>
  <w:num w:numId="9">
    <w:abstractNumId w:val="13"/>
  </w:num>
  <w:num w:numId="10">
    <w:abstractNumId w:val="14"/>
  </w:num>
  <w:num w:numId="11">
    <w:abstractNumId w:val="2"/>
  </w:num>
  <w:num w:numId="12">
    <w:abstractNumId w:val="11"/>
  </w:num>
  <w:num w:numId="13">
    <w:abstractNumId w:val="3"/>
  </w:num>
  <w:num w:numId="14">
    <w:abstractNumId w:val="0"/>
  </w:num>
  <w:num w:numId="15">
    <w:abstractNumId w:val="5"/>
  </w:num>
  <w:num w:numId="16">
    <w:abstractNumId w:val="4"/>
  </w:num>
  <w:num w:numId="17">
    <w:abstractNumId w:val="12"/>
  </w:num>
  <w:num w:numId="18">
    <w:abstractNumId w:val="15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9BF"/>
    <w:rsid w:val="00011238"/>
    <w:rsid w:val="00013740"/>
    <w:rsid w:val="00016989"/>
    <w:rsid w:val="00026498"/>
    <w:rsid w:val="00030381"/>
    <w:rsid w:val="00031771"/>
    <w:rsid w:val="00034289"/>
    <w:rsid w:val="00040DCD"/>
    <w:rsid w:val="00041B7E"/>
    <w:rsid w:val="00043BD1"/>
    <w:rsid w:val="00044BC5"/>
    <w:rsid w:val="00054263"/>
    <w:rsid w:val="00055162"/>
    <w:rsid w:val="000562CC"/>
    <w:rsid w:val="0007755B"/>
    <w:rsid w:val="00094B0D"/>
    <w:rsid w:val="000B2E85"/>
    <w:rsid w:val="000E3E7A"/>
    <w:rsid w:val="000F2969"/>
    <w:rsid w:val="000F3BD8"/>
    <w:rsid w:val="000F4BA9"/>
    <w:rsid w:val="000F7F30"/>
    <w:rsid w:val="00106153"/>
    <w:rsid w:val="00120675"/>
    <w:rsid w:val="0012166D"/>
    <w:rsid w:val="001219DF"/>
    <w:rsid w:val="00130F30"/>
    <w:rsid w:val="0013499E"/>
    <w:rsid w:val="00134A3D"/>
    <w:rsid w:val="00146F8D"/>
    <w:rsid w:val="00175FAF"/>
    <w:rsid w:val="001761DC"/>
    <w:rsid w:val="00187268"/>
    <w:rsid w:val="00194427"/>
    <w:rsid w:val="001A5EFA"/>
    <w:rsid w:val="001B1567"/>
    <w:rsid w:val="001B3176"/>
    <w:rsid w:val="001B413D"/>
    <w:rsid w:val="001C3366"/>
    <w:rsid w:val="001C481E"/>
    <w:rsid w:val="001D2BF4"/>
    <w:rsid w:val="001D33D4"/>
    <w:rsid w:val="001D4B02"/>
    <w:rsid w:val="001D5646"/>
    <w:rsid w:val="001E4643"/>
    <w:rsid w:val="001E4FAB"/>
    <w:rsid w:val="001E5A6E"/>
    <w:rsid w:val="001F500C"/>
    <w:rsid w:val="001F7AD5"/>
    <w:rsid w:val="00206F6D"/>
    <w:rsid w:val="00221BDE"/>
    <w:rsid w:val="00223AB1"/>
    <w:rsid w:val="002313B5"/>
    <w:rsid w:val="00236FBF"/>
    <w:rsid w:val="00240ED0"/>
    <w:rsid w:val="00241520"/>
    <w:rsid w:val="00256E33"/>
    <w:rsid w:val="00264D0B"/>
    <w:rsid w:val="00264F1B"/>
    <w:rsid w:val="00275788"/>
    <w:rsid w:val="002759E4"/>
    <w:rsid w:val="002A0FD7"/>
    <w:rsid w:val="002A6F06"/>
    <w:rsid w:val="002B3DB6"/>
    <w:rsid w:val="002D040F"/>
    <w:rsid w:val="002D356A"/>
    <w:rsid w:val="002D5558"/>
    <w:rsid w:val="002F0A70"/>
    <w:rsid w:val="002F2C03"/>
    <w:rsid w:val="0030102F"/>
    <w:rsid w:val="00301A2B"/>
    <w:rsid w:val="003232BD"/>
    <w:rsid w:val="00335C0B"/>
    <w:rsid w:val="0036091E"/>
    <w:rsid w:val="00361509"/>
    <w:rsid w:val="0036221B"/>
    <w:rsid w:val="00384688"/>
    <w:rsid w:val="003950D3"/>
    <w:rsid w:val="003B72C0"/>
    <w:rsid w:val="003C30C6"/>
    <w:rsid w:val="003C7305"/>
    <w:rsid w:val="003E2C78"/>
    <w:rsid w:val="003F612B"/>
    <w:rsid w:val="00410617"/>
    <w:rsid w:val="004128F1"/>
    <w:rsid w:val="004344CC"/>
    <w:rsid w:val="00435DF0"/>
    <w:rsid w:val="0044067E"/>
    <w:rsid w:val="00442055"/>
    <w:rsid w:val="0044575D"/>
    <w:rsid w:val="00460100"/>
    <w:rsid w:val="00462856"/>
    <w:rsid w:val="00465375"/>
    <w:rsid w:val="00471E10"/>
    <w:rsid w:val="00474A1B"/>
    <w:rsid w:val="004835E8"/>
    <w:rsid w:val="00483CD1"/>
    <w:rsid w:val="004B0D1D"/>
    <w:rsid w:val="004B32F0"/>
    <w:rsid w:val="004D637F"/>
    <w:rsid w:val="004E10AE"/>
    <w:rsid w:val="004E402E"/>
    <w:rsid w:val="004E415F"/>
    <w:rsid w:val="004E5C56"/>
    <w:rsid w:val="00512FF5"/>
    <w:rsid w:val="00515EBC"/>
    <w:rsid w:val="00516829"/>
    <w:rsid w:val="00522C99"/>
    <w:rsid w:val="00525E48"/>
    <w:rsid w:val="005268E5"/>
    <w:rsid w:val="00526EC2"/>
    <w:rsid w:val="00536327"/>
    <w:rsid w:val="00542DBC"/>
    <w:rsid w:val="00560BBA"/>
    <w:rsid w:val="00562BA9"/>
    <w:rsid w:val="0056390F"/>
    <w:rsid w:val="00563912"/>
    <w:rsid w:val="00567D69"/>
    <w:rsid w:val="005702A9"/>
    <w:rsid w:val="0057462F"/>
    <w:rsid w:val="0057516F"/>
    <w:rsid w:val="00586FBB"/>
    <w:rsid w:val="00592183"/>
    <w:rsid w:val="0059466D"/>
    <w:rsid w:val="005965CB"/>
    <w:rsid w:val="005A00EB"/>
    <w:rsid w:val="005A30DD"/>
    <w:rsid w:val="005C5CB5"/>
    <w:rsid w:val="005D173C"/>
    <w:rsid w:val="005E4F19"/>
    <w:rsid w:val="00620272"/>
    <w:rsid w:val="0062096A"/>
    <w:rsid w:val="00622DD2"/>
    <w:rsid w:val="006241D2"/>
    <w:rsid w:val="00647742"/>
    <w:rsid w:val="00650FC5"/>
    <w:rsid w:val="0065529E"/>
    <w:rsid w:val="00670152"/>
    <w:rsid w:val="0067500D"/>
    <w:rsid w:val="00687530"/>
    <w:rsid w:val="006A647C"/>
    <w:rsid w:val="006C510F"/>
    <w:rsid w:val="006C7143"/>
    <w:rsid w:val="006D1559"/>
    <w:rsid w:val="006D433E"/>
    <w:rsid w:val="006E18F6"/>
    <w:rsid w:val="006E466B"/>
    <w:rsid w:val="006E6DEC"/>
    <w:rsid w:val="006F156E"/>
    <w:rsid w:val="00701A95"/>
    <w:rsid w:val="00726803"/>
    <w:rsid w:val="0073163A"/>
    <w:rsid w:val="00740E2D"/>
    <w:rsid w:val="00740F15"/>
    <w:rsid w:val="007537FE"/>
    <w:rsid w:val="00754897"/>
    <w:rsid w:val="00762BED"/>
    <w:rsid w:val="00762D4D"/>
    <w:rsid w:val="00773685"/>
    <w:rsid w:val="00781800"/>
    <w:rsid w:val="0078468B"/>
    <w:rsid w:val="0078584E"/>
    <w:rsid w:val="007A39FF"/>
    <w:rsid w:val="007A4963"/>
    <w:rsid w:val="007B3CA7"/>
    <w:rsid w:val="007B64ED"/>
    <w:rsid w:val="007C1E6C"/>
    <w:rsid w:val="007D11B4"/>
    <w:rsid w:val="007D320B"/>
    <w:rsid w:val="007E4A22"/>
    <w:rsid w:val="007E7573"/>
    <w:rsid w:val="00810796"/>
    <w:rsid w:val="008141E6"/>
    <w:rsid w:val="00817DEF"/>
    <w:rsid w:val="008203E8"/>
    <w:rsid w:val="0084185E"/>
    <w:rsid w:val="008420D6"/>
    <w:rsid w:val="008420F0"/>
    <w:rsid w:val="00861189"/>
    <w:rsid w:val="00864A3E"/>
    <w:rsid w:val="008840DE"/>
    <w:rsid w:val="00893DA3"/>
    <w:rsid w:val="008A2C99"/>
    <w:rsid w:val="008A50DC"/>
    <w:rsid w:val="008B526B"/>
    <w:rsid w:val="008B5C7A"/>
    <w:rsid w:val="008D1949"/>
    <w:rsid w:val="008E5F2C"/>
    <w:rsid w:val="008F12AC"/>
    <w:rsid w:val="008F2EF5"/>
    <w:rsid w:val="0090473F"/>
    <w:rsid w:val="009073B2"/>
    <w:rsid w:val="0091144B"/>
    <w:rsid w:val="00915E9B"/>
    <w:rsid w:val="00924BA7"/>
    <w:rsid w:val="00930E5E"/>
    <w:rsid w:val="00932E49"/>
    <w:rsid w:val="0093529E"/>
    <w:rsid w:val="0093636D"/>
    <w:rsid w:val="00945EA7"/>
    <w:rsid w:val="00956192"/>
    <w:rsid w:val="0096057F"/>
    <w:rsid w:val="00976AB2"/>
    <w:rsid w:val="00983122"/>
    <w:rsid w:val="0099180F"/>
    <w:rsid w:val="00993610"/>
    <w:rsid w:val="009A6615"/>
    <w:rsid w:val="009B207F"/>
    <w:rsid w:val="009C1924"/>
    <w:rsid w:val="009D057D"/>
    <w:rsid w:val="009E3F14"/>
    <w:rsid w:val="009F6309"/>
    <w:rsid w:val="00A031C1"/>
    <w:rsid w:val="00A03D0B"/>
    <w:rsid w:val="00A101D0"/>
    <w:rsid w:val="00A26B8C"/>
    <w:rsid w:val="00A3168A"/>
    <w:rsid w:val="00A45B2C"/>
    <w:rsid w:val="00A45FF6"/>
    <w:rsid w:val="00A532E8"/>
    <w:rsid w:val="00A54691"/>
    <w:rsid w:val="00A623D9"/>
    <w:rsid w:val="00A62EE1"/>
    <w:rsid w:val="00A64E00"/>
    <w:rsid w:val="00A66816"/>
    <w:rsid w:val="00A80E92"/>
    <w:rsid w:val="00AA01B7"/>
    <w:rsid w:val="00AA29E1"/>
    <w:rsid w:val="00AB3EFD"/>
    <w:rsid w:val="00AB4F57"/>
    <w:rsid w:val="00AE0688"/>
    <w:rsid w:val="00AE16AD"/>
    <w:rsid w:val="00AF6313"/>
    <w:rsid w:val="00B12AD4"/>
    <w:rsid w:val="00B2548F"/>
    <w:rsid w:val="00B41239"/>
    <w:rsid w:val="00B41D1D"/>
    <w:rsid w:val="00B54DB8"/>
    <w:rsid w:val="00B658D9"/>
    <w:rsid w:val="00B751A2"/>
    <w:rsid w:val="00BA5769"/>
    <w:rsid w:val="00BB0648"/>
    <w:rsid w:val="00BB5088"/>
    <w:rsid w:val="00BB5279"/>
    <w:rsid w:val="00BB6A25"/>
    <w:rsid w:val="00BC0EAF"/>
    <w:rsid w:val="00BC1BB0"/>
    <w:rsid w:val="00BC7BEE"/>
    <w:rsid w:val="00BD5910"/>
    <w:rsid w:val="00BE1D7A"/>
    <w:rsid w:val="00BE70A2"/>
    <w:rsid w:val="00C07349"/>
    <w:rsid w:val="00C110D9"/>
    <w:rsid w:val="00C163B1"/>
    <w:rsid w:val="00C3441F"/>
    <w:rsid w:val="00C35BE0"/>
    <w:rsid w:val="00C42713"/>
    <w:rsid w:val="00C4481C"/>
    <w:rsid w:val="00C748B1"/>
    <w:rsid w:val="00C748D2"/>
    <w:rsid w:val="00C81721"/>
    <w:rsid w:val="00C821BD"/>
    <w:rsid w:val="00C90C68"/>
    <w:rsid w:val="00C95C37"/>
    <w:rsid w:val="00C9685C"/>
    <w:rsid w:val="00C96F10"/>
    <w:rsid w:val="00CA59E9"/>
    <w:rsid w:val="00CC1B54"/>
    <w:rsid w:val="00CC7BB9"/>
    <w:rsid w:val="00CE76C0"/>
    <w:rsid w:val="00D009BF"/>
    <w:rsid w:val="00D025B1"/>
    <w:rsid w:val="00D05D9E"/>
    <w:rsid w:val="00D16698"/>
    <w:rsid w:val="00D2004D"/>
    <w:rsid w:val="00D21261"/>
    <w:rsid w:val="00D31763"/>
    <w:rsid w:val="00D54AC6"/>
    <w:rsid w:val="00D54D4D"/>
    <w:rsid w:val="00D62258"/>
    <w:rsid w:val="00D659F0"/>
    <w:rsid w:val="00D7078F"/>
    <w:rsid w:val="00D75EBE"/>
    <w:rsid w:val="00D844D6"/>
    <w:rsid w:val="00D8786D"/>
    <w:rsid w:val="00D90700"/>
    <w:rsid w:val="00D91DC2"/>
    <w:rsid w:val="00D978F7"/>
    <w:rsid w:val="00DB1997"/>
    <w:rsid w:val="00DB3895"/>
    <w:rsid w:val="00DC159B"/>
    <w:rsid w:val="00DC23EE"/>
    <w:rsid w:val="00DD561B"/>
    <w:rsid w:val="00DE76E1"/>
    <w:rsid w:val="00E31FBE"/>
    <w:rsid w:val="00E35213"/>
    <w:rsid w:val="00E43757"/>
    <w:rsid w:val="00E51324"/>
    <w:rsid w:val="00E53B6B"/>
    <w:rsid w:val="00E54731"/>
    <w:rsid w:val="00E54C45"/>
    <w:rsid w:val="00E73F69"/>
    <w:rsid w:val="00EA0BCB"/>
    <w:rsid w:val="00EB0532"/>
    <w:rsid w:val="00EC039A"/>
    <w:rsid w:val="00EC4F38"/>
    <w:rsid w:val="00EC61BA"/>
    <w:rsid w:val="00ED1BD8"/>
    <w:rsid w:val="00EE1E1A"/>
    <w:rsid w:val="00EF02E6"/>
    <w:rsid w:val="00EF337A"/>
    <w:rsid w:val="00F00938"/>
    <w:rsid w:val="00F10D23"/>
    <w:rsid w:val="00F22C84"/>
    <w:rsid w:val="00F26CA9"/>
    <w:rsid w:val="00F41F2D"/>
    <w:rsid w:val="00F558D5"/>
    <w:rsid w:val="00F57C44"/>
    <w:rsid w:val="00F706C3"/>
    <w:rsid w:val="00F8110E"/>
    <w:rsid w:val="00F81184"/>
    <w:rsid w:val="00F91C96"/>
    <w:rsid w:val="00F93C98"/>
    <w:rsid w:val="00F94720"/>
    <w:rsid w:val="00FA09C4"/>
    <w:rsid w:val="00FA699D"/>
    <w:rsid w:val="00FC5350"/>
    <w:rsid w:val="00FE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0F4BA9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qFormat/>
    <w:rsid w:val="00044BC5"/>
    <w:pPr>
      <w:keepNext/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 w:cs="Times New Roman"/>
      <w:i/>
      <w:iCs/>
      <w:sz w:val="20"/>
      <w:szCs w:val="20"/>
      <w:lang w:eastAsia="pl-PL"/>
    </w:rPr>
  </w:style>
  <w:style w:type="paragraph" w:styleId="Nagwek2">
    <w:name w:val="heading 2"/>
    <w:basedOn w:val="Normalny"/>
    <w:next w:val="Normalny"/>
    <w:qFormat/>
    <w:rsid w:val="00F706C3"/>
    <w:pPr>
      <w:keepNext/>
      <w:widowControl w:val="0"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Nagwek3">
    <w:name w:val="heading 3"/>
    <w:basedOn w:val="Normalny"/>
    <w:next w:val="Normalny"/>
    <w:qFormat/>
    <w:rsid w:val="004B32F0"/>
    <w:pPr>
      <w:keepNext/>
      <w:widowControl w:val="0"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2"/>
    </w:pPr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Nagwek5">
    <w:name w:val="heading 5"/>
    <w:basedOn w:val="Normalny"/>
    <w:next w:val="Normalny"/>
    <w:qFormat/>
    <w:rsid w:val="00BB5279"/>
    <w:pPr>
      <w:widowControl w:val="0"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qFormat/>
    <w:rsid w:val="00BB5279"/>
    <w:pPr>
      <w:widowControl w:val="0"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7E4A22"/>
    <w:pPr>
      <w:widowControl w:val="0"/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rsid w:val="007E4A22"/>
    <w:pPr>
      <w:widowControl w:val="0"/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F558D5"/>
  </w:style>
  <w:style w:type="paragraph" w:styleId="Tekstdymka">
    <w:name w:val="Balloon Text"/>
    <w:basedOn w:val="Normalny"/>
    <w:semiHidden/>
    <w:rsid w:val="006241D2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ahoma" w:eastAsia="Times New Roman" w:hAnsi="Tahoma" w:cs="Tahoma"/>
      <w:sz w:val="16"/>
      <w:szCs w:val="16"/>
      <w:lang w:eastAsia="pl-PL"/>
    </w:rPr>
  </w:style>
  <w:style w:type="paragraph" w:styleId="Tekstpodstawowywcity">
    <w:name w:val="Body Text Indent"/>
    <w:basedOn w:val="Normalny"/>
    <w:rsid w:val="00740E2D"/>
    <w:pPr>
      <w:widowControl w:val="0"/>
      <w:overflowPunct w:val="0"/>
      <w:autoSpaceDE w:val="0"/>
      <w:autoSpaceDN w:val="0"/>
      <w:adjustRightInd w:val="0"/>
      <w:spacing w:after="0" w:line="240" w:lineRule="auto"/>
      <w:ind w:firstLine="708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rsid w:val="0096057F"/>
    <w:pPr>
      <w:widowControl w:val="0"/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semiHidden/>
    <w:rsid w:val="00BB5279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table" w:styleId="Tabela-Siatka">
    <w:name w:val="Table Grid"/>
    <w:basedOn w:val="Standardowy"/>
    <w:rsid w:val="00BB6A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B41D1D"/>
    <w:rPr>
      <w:color w:val="0000FF"/>
      <w:u w:val="single"/>
    </w:rPr>
  </w:style>
  <w:style w:type="character" w:styleId="Pogrubienie">
    <w:name w:val="Strong"/>
    <w:qFormat/>
    <w:rsid w:val="0062096A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6209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link w:val="HTML-wstpniesformatowany"/>
    <w:uiPriority w:val="99"/>
    <w:rsid w:val="0062096A"/>
    <w:rPr>
      <w:rFonts w:ascii="Courier New" w:hAnsi="Courier New" w:cs="Courier New"/>
    </w:rPr>
  </w:style>
  <w:style w:type="paragraph" w:styleId="Akapitzlist">
    <w:name w:val="List Paragraph"/>
    <w:basedOn w:val="Normalny"/>
    <w:uiPriority w:val="34"/>
    <w:qFormat/>
    <w:rsid w:val="001E4FAB"/>
    <w:pPr>
      <w:ind w:left="720"/>
      <w:contextualSpacing/>
    </w:pPr>
  </w:style>
  <w:style w:type="paragraph" w:customStyle="1" w:styleId="Body">
    <w:name w:val="Body"/>
    <w:rsid w:val="0075489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Tekstprzypisudolnego">
    <w:name w:val="footnote text"/>
    <w:basedOn w:val="Normalny"/>
    <w:link w:val="TekstprzypisudolnegoZnak"/>
    <w:rsid w:val="00474A1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474A1B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rsid w:val="00474A1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0F4BA9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qFormat/>
    <w:rsid w:val="00044BC5"/>
    <w:pPr>
      <w:keepNext/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 w:cs="Times New Roman"/>
      <w:i/>
      <w:iCs/>
      <w:sz w:val="20"/>
      <w:szCs w:val="20"/>
      <w:lang w:eastAsia="pl-PL"/>
    </w:rPr>
  </w:style>
  <w:style w:type="paragraph" w:styleId="Nagwek2">
    <w:name w:val="heading 2"/>
    <w:basedOn w:val="Normalny"/>
    <w:next w:val="Normalny"/>
    <w:qFormat/>
    <w:rsid w:val="00F706C3"/>
    <w:pPr>
      <w:keepNext/>
      <w:widowControl w:val="0"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Nagwek3">
    <w:name w:val="heading 3"/>
    <w:basedOn w:val="Normalny"/>
    <w:next w:val="Normalny"/>
    <w:qFormat/>
    <w:rsid w:val="004B32F0"/>
    <w:pPr>
      <w:keepNext/>
      <w:widowControl w:val="0"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2"/>
    </w:pPr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Nagwek5">
    <w:name w:val="heading 5"/>
    <w:basedOn w:val="Normalny"/>
    <w:next w:val="Normalny"/>
    <w:qFormat/>
    <w:rsid w:val="00BB5279"/>
    <w:pPr>
      <w:widowControl w:val="0"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qFormat/>
    <w:rsid w:val="00BB5279"/>
    <w:pPr>
      <w:widowControl w:val="0"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7E4A22"/>
    <w:pPr>
      <w:widowControl w:val="0"/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rsid w:val="007E4A22"/>
    <w:pPr>
      <w:widowControl w:val="0"/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F558D5"/>
  </w:style>
  <w:style w:type="paragraph" w:styleId="Tekstdymka">
    <w:name w:val="Balloon Text"/>
    <w:basedOn w:val="Normalny"/>
    <w:semiHidden/>
    <w:rsid w:val="006241D2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ahoma" w:eastAsia="Times New Roman" w:hAnsi="Tahoma" w:cs="Tahoma"/>
      <w:sz w:val="16"/>
      <w:szCs w:val="16"/>
      <w:lang w:eastAsia="pl-PL"/>
    </w:rPr>
  </w:style>
  <w:style w:type="paragraph" w:styleId="Tekstpodstawowywcity">
    <w:name w:val="Body Text Indent"/>
    <w:basedOn w:val="Normalny"/>
    <w:rsid w:val="00740E2D"/>
    <w:pPr>
      <w:widowControl w:val="0"/>
      <w:overflowPunct w:val="0"/>
      <w:autoSpaceDE w:val="0"/>
      <w:autoSpaceDN w:val="0"/>
      <w:adjustRightInd w:val="0"/>
      <w:spacing w:after="0" w:line="240" w:lineRule="auto"/>
      <w:ind w:firstLine="708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rsid w:val="0096057F"/>
    <w:pPr>
      <w:widowControl w:val="0"/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semiHidden/>
    <w:rsid w:val="00BB5279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table" w:styleId="Tabela-Siatka">
    <w:name w:val="Table Grid"/>
    <w:basedOn w:val="Standardowy"/>
    <w:rsid w:val="00BB6A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B41D1D"/>
    <w:rPr>
      <w:color w:val="0000FF"/>
      <w:u w:val="single"/>
    </w:rPr>
  </w:style>
  <w:style w:type="character" w:styleId="Pogrubienie">
    <w:name w:val="Strong"/>
    <w:qFormat/>
    <w:rsid w:val="0062096A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6209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link w:val="HTML-wstpniesformatowany"/>
    <w:uiPriority w:val="99"/>
    <w:rsid w:val="0062096A"/>
    <w:rPr>
      <w:rFonts w:ascii="Courier New" w:hAnsi="Courier New" w:cs="Courier New"/>
    </w:rPr>
  </w:style>
  <w:style w:type="paragraph" w:styleId="Akapitzlist">
    <w:name w:val="List Paragraph"/>
    <w:basedOn w:val="Normalny"/>
    <w:uiPriority w:val="34"/>
    <w:qFormat/>
    <w:rsid w:val="001E4FAB"/>
    <w:pPr>
      <w:ind w:left="720"/>
      <w:contextualSpacing/>
    </w:pPr>
  </w:style>
  <w:style w:type="paragraph" w:customStyle="1" w:styleId="Body">
    <w:name w:val="Body"/>
    <w:rsid w:val="0075489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Tekstprzypisudolnego">
    <w:name w:val="footnote text"/>
    <w:basedOn w:val="Normalny"/>
    <w:link w:val="TekstprzypisudolnegoZnak"/>
    <w:rsid w:val="00474A1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474A1B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rsid w:val="00474A1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62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Kierownik%20ES\druk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3BA99-F763-47E5-B0D0-45A3D1816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druk firmowy</Template>
  <TotalTime>1</TotalTime>
  <Pages>1</Pages>
  <Words>127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Rzeszowska</Company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 Strzałka</dc:creator>
  <cp:lastModifiedBy>Dominik Strzałka</cp:lastModifiedBy>
  <cp:revision>3</cp:revision>
  <cp:lastPrinted>2018-10-15T08:58:00Z</cp:lastPrinted>
  <dcterms:created xsi:type="dcterms:W3CDTF">2019-10-31T13:44:00Z</dcterms:created>
  <dcterms:modified xsi:type="dcterms:W3CDTF">2019-10-31T13:45:00Z</dcterms:modified>
</cp:coreProperties>
</file>